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71"/>
        <w:gridCol w:w="5528"/>
      </w:tblGrid>
      <w:tr w:rsidR="00320714" w:rsidRPr="00C56D6B">
        <w:trPr>
          <w:trHeight w:val="2163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320714" w:rsidRPr="00C56D6B" w:rsidRDefault="00320714" w:rsidP="00D22981">
            <w:pPr>
              <w:widowControl w:val="0"/>
              <w:autoSpaceDE w:val="0"/>
              <w:autoSpaceDN w:val="0"/>
              <w:adjustRightInd w:val="0"/>
              <w:ind w:left="-32" w:firstLine="32"/>
              <w:jc w:val="center"/>
            </w:pPr>
            <w:r>
              <w:t xml:space="preserve">UBND </w:t>
            </w:r>
            <w:r w:rsidRPr="00C56D6B">
              <w:t>THÀNH PHỐ HỒ CHÍ MINH</w:t>
            </w:r>
          </w:p>
          <w:p w:rsidR="00320714" w:rsidRPr="00C56D6B" w:rsidRDefault="00320714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56D6B">
              <w:rPr>
                <w:b/>
                <w:bCs/>
              </w:rPr>
              <w:t>TRƯỜNG CAO ĐẲNG KỸ THUẬT</w:t>
            </w:r>
          </w:p>
          <w:p w:rsidR="00320714" w:rsidRPr="00C56D6B" w:rsidRDefault="00320714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56D6B">
              <w:rPr>
                <w:b/>
                <w:bCs/>
              </w:rPr>
              <w:t>LÝ TỰ TRỌNG</w:t>
            </w:r>
            <w:r>
              <w:rPr>
                <w:b/>
                <w:bCs/>
              </w:rPr>
              <w:t xml:space="preserve"> TP. HỒ CHÍ MINH</w:t>
            </w:r>
          </w:p>
          <w:p w:rsidR="00320714" w:rsidRPr="00C56D6B" w:rsidRDefault="00320714" w:rsidP="00C56D6B">
            <w:pPr>
              <w:widowControl w:val="0"/>
              <w:autoSpaceDE w:val="0"/>
              <w:autoSpaceDN w:val="0"/>
              <w:adjustRightInd w:val="0"/>
            </w:pPr>
            <w:r>
              <w:rPr>
                <w:noProof/>
              </w:rPr>
              <w:pict>
                <v:line id="Straight Connector 3" o:spid="_x0000_s1026" style="position:absolute;z-index:251658240;visibility:visible" from="47.2pt,3.2pt" to="164.2pt,3.2pt"/>
              </w:pict>
            </w:r>
          </w:p>
          <w:p w:rsidR="00320714" w:rsidRPr="00C56D6B" w:rsidRDefault="00320714" w:rsidP="00C56D6B">
            <w:pPr>
              <w:widowControl w:val="0"/>
              <w:autoSpaceDE w:val="0"/>
              <w:autoSpaceDN w:val="0"/>
              <w:adjustRightInd w:val="0"/>
              <w:ind w:left="252"/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20714" w:rsidRPr="00C56D6B" w:rsidRDefault="00320714" w:rsidP="00C56D6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CỘNG HOÀ XÃ HỘI CHỦ NGHĨA VIỆT NAM</w:t>
            </w:r>
          </w:p>
          <w:p w:rsidR="00320714" w:rsidRPr="00C56D6B" w:rsidRDefault="00320714" w:rsidP="00C56D6B">
            <w:pPr>
              <w:widowControl w:val="0"/>
              <w:autoSpaceDE w:val="0"/>
              <w:autoSpaceDN w:val="0"/>
              <w:adjustRightInd w:val="0"/>
              <w:ind w:left="430" w:hanging="430"/>
              <w:jc w:val="center"/>
              <w:outlineLvl w:val="1"/>
              <w:rPr>
                <w:b/>
                <w:bCs/>
                <w:u w:val="single"/>
              </w:rPr>
            </w:pPr>
            <w:r>
              <w:rPr>
                <w:noProof/>
              </w:rPr>
              <w:pict>
                <v:line id="Straight Connector 1" o:spid="_x0000_s1027" style="position:absolute;left:0;text-align:left;z-index:251659264;visibility:visible" from="55.55pt,14.45pt" to="225.35pt,14.45pt"/>
              </w:pict>
            </w:r>
            <w:r w:rsidRPr="004E5B57">
              <w:rPr>
                <w:b/>
                <w:bCs/>
              </w:rPr>
              <w:t>Ðộc Lập - Tự Do - Hạnh phú</w:t>
            </w:r>
            <w:r w:rsidRPr="00C56D6B">
              <w:rPr>
                <w:b/>
                <w:bCs/>
                <w:u w:val="single"/>
              </w:rPr>
              <w:t>c</w:t>
            </w:r>
          </w:p>
          <w:p w:rsidR="00320714" w:rsidRPr="00C56D6B" w:rsidRDefault="00320714" w:rsidP="00C56D6B">
            <w:pPr>
              <w:widowControl w:val="0"/>
              <w:autoSpaceDE w:val="0"/>
              <w:autoSpaceDN w:val="0"/>
              <w:adjustRightInd w:val="0"/>
              <w:rPr>
                <w:i/>
                <w:iCs/>
              </w:rPr>
            </w:pPr>
          </w:p>
          <w:p w:rsidR="00320714" w:rsidRPr="00C56D6B" w:rsidRDefault="00320714" w:rsidP="00C56D6B">
            <w:pPr>
              <w:widowControl w:val="0"/>
              <w:autoSpaceDE w:val="0"/>
              <w:autoSpaceDN w:val="0"/>
              <w:adjustRightInd w:val="0"/>
              <w:rPr>
                <w:i/>
                <w:iCs/>
              </w:rPr>
            </w:pPr>
          </w:p>
          <w:p w:rsidR="00320714" w:rsidRPr="00C56D6B" w:rsidRDefault="00320714" w:rsidP="00C56D6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 xml:space="preserve"> </w:t>
            </w:r>
          </w:p>
          <w:p w:rsidR="00320714" w:rsidRPr="00C56D6B" w:rsidRDefault="00320714" w:rsidP="004E5B5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</w:rPr>
              <w:t xml:space="preserve">       </w:t>
            </w:r>
            <w:r w:rsidRPr="00C56D6B">
              <w:rPr>
                <w:i/>
                <w:iCs/>
              </w:rPr>
              <w:t xml:space="preserve">Tp. Hồ Chí Minh, ngày </w:t>
            </w:r>
            <w:r>
              <w:rPr>
                <w:i/>
                <w:iCs/>
              </w:rPr>
              <w:t>23</w:t>
            </w:r>
            <w:r w:rsidRPr="00C56D6B">
              <w:rPr>
                <w:i/>
                <w:iCs/>
              </w:rPr>
              <w:t xml:space="preserve">  tháng </w:t>
            </w:r>
            <w:r>
              <w:rPr>
                <w:i/>
                <w:iCs/>
              </w:rPr>
              <w:t>7</w:t>
            </w:r>
            <w:r w:rsidRPr="00C56D6B">
              <w:rPr>
                <w:i/>
                <w:iCs/>
              </w:rPr>
              <w:t xml:space="preserve"> nãm 201</w:t>
            </w:r>
            <w:r>
              <w:rPr>
                <w:i/>
                <w:iCs/>
              </w:rPr>
              <w:t>5</w:t>
            </w:r>
          </w:p>
        </w:tc>
      </w:tr>
    </w:tbl>
    <w:p w:rsidR="00320714" w:rsidRPr="004353C0" w:rsidRDefault="00320714" w:rsidP="00C631DE">
      <w:pPr>
        <w:tabs>
          <w:tab w:val="center" w:pos="2268"/>
          <w:tab w:val="center" w:pos="6958"/>
        </w:tabs>
        <w:jc w:val="both"/>
      </w:pPr>
    </w:p>
    <w:p w:rsidR="00320714" w:rsidRPr="00C631DE" w:rsidRDefault="00320714" w:rsidP="00C631D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TỔNG HỢP </w:t>
      </w:r>
      <w:r w:rsidRPr="00C631DE">
        <w:rPr>
          <w:b/>
          <w:bCs/>
          <w:sz w:val="30"/>
          <w:szCs w:val="30"/>
        </w:rPr>
        <w:t>BÁO CÁO</w:t>
      </w:r>
    </w:p>
    <w:p w:rsidR="00320714" w:rsidRPr="00C631DE" w:rsidRDefault="00320714" w:rsidP="00C631DE">
      <w:pPr>
        <w:jc w:val="center"/>
        <w:rPr>
          <w:b/>
          <w:bCs/>
        </w:rPr>
      </w:pPr>
      <w:r w:rsidRPr="00C631DE">
        <w:rPr>
          <w:b/>
          <w:bCs/>
        </w:rPr>
        <w:t xml:space="preserve">Về </w:t>
      </w:r>
      <w:r>
        <w:rPr>
          <w:b/>
          <w:bCs/>
        </w:rPr>
        <w:t>công tác kiểm tra toàn trường</w:t>
      </w:r>
      <w:r w:rsidRPr="00C631DE">
        <w:rPr>
          <w:b/>
          <w:bCs/>
        </w:rPr>
        <w:t xml:space="preserve"> </w:t>
      </w:r>
      <w:r>
        <w:rPr>
          <w:b/>
          <w:bCs/>
        </w:rPr>
        <w:t>thực hiện từ ngày 16/7</w:t>
      </w:r>
      <w:r w:rsidRPr="00C631DE">
        <w:rPr>
          <w:b/>
          <w:bCs/>
        </w:rPr>
        <w:t>/201</w:t>
      </w:r>
      <w:r>
        <w:rPr>
          <w:b/>
          <w:bCs/>
        </w:rPr>
        <w:t>5 đến 22/07/2015</w:t>
      </w:r>
    </w:p>
    <w:p w:rsidR="00320714" w:rsidRDefault="00320714"/>
    <w:p w:rsidR="00320714" w:rsidRDefault="00320714" w:rsidP="00D3137A">
      <w:pPr>
        <w:pStyle w:val="ListParagraph"/>
        <w:numPr>
          <w:ilvl w:val="0"/>
          <w:numId w:val="10"/>
        </w:numPr>
        <w:jc w:val="both"/>
      </w:pPr>
      <w:r>
        <w:t xml:space="preserve">Nội dung kiểm tra:  theo biên bản họp ngày 16/7/2015 về phổ biến công tác kiểm tra cây xanh và an toàn lao động toàn trường và phân công thực hiện </w:t>
      </w:r>
    </w:p>
    <w:p w:rsidR="00320714" w:rsidRDefault="00320714" w:rsidP="00D3137A">
      <w:pPr>
        <w:pStyle w:val="ListParagraph"/>
        <w:numPr>
          <w:ilvl w:val="0"/>
          <w:numId w:val="10"/>
        </w:numPr>
        <w:jc w:val="both"/>
      </w:pPr>
      <w:r>
        <w:t xml:space="preserve">Đoàn kiểm tra: các thành viên trong ban Chủ nhiệm xây dựng ‘Đơn vị văn hóa”, Ban chỉ đạo Giáo dục sức khỏe và An toàn trường học – Ban An toàn lao động – Ban An toàn giao thông năm học 2014-2015 </w:t>
      </w:r>
    </w:p>
    <w:p w:rsidR="00320714" w:rsidRDefault="00320714" w:rsidP="00D3137A">
      <w:pPr>
        <w:pStyle w:val="ListParagraph"/>
        <w:numPr>
          <w:ilvl w:val="0"/>
          <w:numId w:val="10"/>
        </w:numPr>
        <w:jc w:val="both"/>
      </w:pPr>
      <w:r>
        <w:t>Kết quả tổng hợp căn cứ theo các báo cáo của các nhóm kiểm tra, cụ thể như sau:</w:t>
      </w:r>
    </w:p>
    <w:p w:rsidR="00320714" w:rsidRDefault="00320714">
      <w:r>
        <w:tab/>
      </w:r>
    </w:p>
    <w:tbl>
      <w:tblPr>
        <w:tblW w:w="9512" w:type="dxa"/>
        <w:tblInd w:w="-106" w:type="dxa"/>
        <w:tblLook w:val="00A0"/>
      </w:tblPr>
      <w:tblGrid>
        <w:gridCol w:w="1858"/>
        <w:gridCol w:w="142"/>
        <w:gridCol w:w="4394"/>
        <w:gridCol w:w="3118"/>
      </w:tblGrid>
      <w:tr w:rsidR="00320714" w:rsidRPr="00C56D6B">
        <w:trPr>
          <w:trHeight w:val="31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0714" w:rsidRPr="00C56D6B" w:rsidRDefault="00320714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56D6B">
              <w:rPr>
                <w:b/>
                <w:bCs/>
                <w:color w:val="000000"/>
                <w:sz w:val="24"/>
                <w:szCs w:val="24"/>
              </w:rPr>
              <w:t xml:space="preserve">Khoa </w:t>
            </w:r>
            <w:r>
              <w:rPr>
                <w:b/>
                <w:bCs/>
                <w:color w:val="000000"/>
                <w:sz w:val="24"/>
                <w:szCs w:val="24"/>
              </w:rPr>
              <w:t>Công nghệ Cơ Khí</w:t>
            </w:r>
          </w:p>
        </w:tc>
      </w:tr>
      <w:tr w:rsidR="00320714" w:rsidRPr="00C56D6B">
        <w:trPr>
          <w:trHeight w:val="315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Phòng/ Khu vực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KẾT QUẢ KIỂM TRA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KIẾN NGHỊ</w:t>
            </w:r>
          </w:p>
        </w:tc>
      </w:tr>
      <w:tr w:rsidR="00320714" w:rsidRPr="00C56D6B">
        <w:trPr>
          <w:trHeight w:val="545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7A0BB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CNC</w:t>
            </w:r>
            <w:r w:rsidRPr="00C56D6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0714" w:rsidRPr="004F6249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Bình chữa cháy đã thu hồi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tủ PCCC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Có 01 Tiêu lệnh bị mờ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Cát PCCC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Có Kim chống sét (Cột thiên lôi chống sét)</w:t>
            </w:r>
          </w:p>
          <w:p w:rsidR="00320714" w:rsidRPr="004F6249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Có CB (cầu dao), tốt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20714" w:rsidRPr="00C56D6B">
        <w:trPr>
          <w:trHeight w:val="330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7A0BB1">
            <w:pPr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>
              <w:rPr>
                <w:color w:val="000000"/>
                <w:sz w:val="24"/>
                <w:szCs w:val="24"/>
              </w:rPr>
              <w:t>Phay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D3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20714" w:rsidRDefault="00320714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01 tiêu lệnh (bình thường)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kim chống sét </w:t>
            </w:r>
          </w:p>
          <w:p w:rsidR="00320714" w:rsidRPr="004F6249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</w:p>
        </w:tc>
      </w:tr>
      <w:tr w:rsidR="00320714" w:rsidRPr="00C56D6B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7A0BB1">
            <w:pPr>
              <w:rPr>
                <w:color w:val="000000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>
              <w:rPr>
                <w:color w:val="000000"/>
                <w:sz w:val="24"/>
                <w:szCs w:val="24"/>
              </w:rPr>
              <w:t>Tiện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D4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0714" w:rsidRDefault="00320714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tủ</w:t>
            </w:r>
            <w:r>
              <w:t xml:space="preserve">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01 tiêu lệnh (bình thường)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320714" w:rsidRDefault="00320714" w:rsidP="00870CB8">
            <w:pPr>
              <w:jc w:val="both"/>
            </w:pPr>
            <w:r>
              <w:t>- Máy khoan đứng + Máy cưa (không sử dụng)</w:t>
            </w:r>
          </w:p>
          <w:p w:rsidR="00320714" w:rsidRPr="004F6249" w:rsidRDefault="00320714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t>- Có 01 máy mài không có chắn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</w:p>
        </w:tc>
      </w:tr>
      <w:tr w:rsidR="00320714" w:rsidRPr="00C56D6B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Nguội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tiêu lệnh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kim chống sét 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</w:p>
        </w:tc>
      </w:tr>
      <w:tr w:rsidR="00320714" w:rsidRPr="00C56D6B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Hàn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Tiêu lệnh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Kim chống sét 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Máy khoan đứng (không sử dụng)</w:t>
            </w:r>
          </w:p>
          <w:p w:rsidR="00320714" w:rsidRDefault="00320714" w:rsidP="00870CB8">
            <w:pPr>
              <w:jc w:val="both"/>
            </w:pPr>
            <w:r>
              <w:rPr>
                <w:color w:val="000000"/>
                <w:sz w:val="24"/>
                <w:szCs w:val="24"/>
              </w:rPr>
              <w:t>- Có bình Oxy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</w:p>
        </w:tc>
      </w:tr>
      <w:tr w:rsidR="00320714" w:rsidRPr="00C56D6B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Tiện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>
              <w:t xml:space="preserve">bình chữa cháy </w:t>
            </w:r>
          </w:p>
          <w:p w:rsidR="00320714" w:rsidRDefault="00320714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Tiêu lệnh </w:t>
            </w:r>
            <w:r>
              <w:t>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320714" w:rsidRDefault="00320714" w:rsidP="00870CB8">
            <w:pPr>
              <w:jc w:val="both"/>
            </w:pPr>
            <w:r>
              <w:t>- Có 01 Máy khoan đứng (không sử dụng)</w:t>
            </w:r>
          </w:p>
          <w:p w:rsidR="00320714" w:rsidRDefault="00320714" w:rsidP="00870CB8">
            <w:pPr>
              <w:jc w:val="both"/>
            </w:pPr>
            <w:r>
              <w:t>- Có 01 máy mài gãy tấm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</w:p>
        </w:tc>
      </w:tr>
      <w:tr w:rsidR="00320714" w:rsidRPr="00C56D6B">
        <w:trPr>
          <w:trHeight w:val="492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5D6FB3" w:rsidRDefault="00320714" w:rsidP="00870CB8">
            <w:pPr>
              <w:jc w:val="both"/>
              <w:rPr>
                <w:b/>
                <w:bCs/>
                <w:color w:val="000000"/>
              </w:rPr>
            </w:pPr>
            <w:r w:rsidRPr="005D6FB3">
              <w:rPr>
                <w:b/>
                <w:bCs/>
                <w:color w:val="000000"/>
              </w:rPr>
              <w:t>Trung tâm Truyền thông - Thư viện</w:t>
            </w:r>
          </w:p>
        </w:tc>
      </w:tr>
      <w:tr w:rsidR="00320714" w:rsidRPr="00C56D6B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320714" w:rsidRDefault="00320714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tiêu lệnh </w:t>
            </w:r>
            <w:r>
              <w:t>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</w:p>
        </w:tc>
      </w:tr>
      <w:tr w:rsidR="00320714" w:rsidRPr="00C56D6B">
        <w:trPr>
          <w:trHeight w:val="49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5D6FB3" w:rsidRDefault="00320714" w:rsidP="00386739">
            <w:pPr>
              <w:jc w:val="both"/>
              <w:rPr>
                <w:b/>
                <w:bCs/>
                <w:color w:val="000000"/>
              </w:rPr>
            </w:pPr>
            <w:r w:rsidRPr="005D6FB3">
              <w:rPr>
                <w:b/>
                <w:bCs/>
                <w:color w:val="000000"/>
              </w:rPr>
              <w:t>Khoa C</w:t>
            </w:r>
            <w:r>
              <w:rPr>
                <w:b/>
                <w:bCs/>
                <w:color w:val="000000"/>
              </w:rPr>
              <w:t>ông nghệ thông tin</w:t>
            </w:r>
          </w:p>
        </w:tc>
      </w:tr>
      <w:tr w:rsidR="00320714" w:rsidRPr="00C56D6B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1, 2, 4, 5, 6, 9, 10, 11, 12, 13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320714" w:rsidRDefault="00320714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tiêu lệnh </w:t>
            </w:r>
            <w:r>
              <w:t>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</w:p>
        </w:tc>
      </w:tr>
      <w:tr w:rsidR="00320714" w:rsidRPr="00C56D6B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7, 8, 14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320714" w:rsidRDefault="00320714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320714" w:rsidRDefault="00320714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tiêu lệnh </w:t>
            </w:r>
            <w:r>
              <w:t>PCCC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320714" w:rsidRDefault="00320714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</w:p>
        </w:tc>
      </w:tr>
      <w:tr w:rsidR="00320714" w:rsidRPr="00C56D6B">
        <w:trPr>
          <w:trHeight w:val="330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0714" w:rsidRPr="004F5E0B" w:rsidRDefault="00320714" w:rsidP="00DF783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F5E0B">
              <w:rPr>
                <w:b/>
                <w:bCs/>
              </w:rPr>
              <w:t xml:space="preserve">Khoa </w:t>
            </w:r>
            <w:r>
              <w:rPr>
                <w:b/>
                <w:bCs/>
                <w:color w:val="000000"/>
              </w:rPr>
              <w:t>Công nghệ</w:t>
            </w:r>
            <w:r w:rsidRPr="0041192D">
              <w:rPr>
                <w:b/>
                <w:bCs/>
              </w:rPr>
              <w:t xml:space="preserve"> Nhiệt lạnh; Khoa </w:t>
            </w:r>
            <w:r>
              <w:rPr>
                <w:b/>
                <w:bCs/>
                <w:color w:val="000000"/>
              </w:rPr>
              <w:t>Công nghệ</w:t>
            </w:r>
            <w:r w:rsidRPr="0041192D">
              <w:rPr>
                <w:b/>
                <w:bCs/>
              </w:rPr>
              <w:t xml:space="preserve"> May Thời trang; K</w:t>
            </w:r>
            <w:r>
              <w:rPr>
                <w:b/>
                <w:bCs/>
              </w:rPr>
              <w:t xml:space="preserve">hoa Công nghệ thông tin; Khối THPT; Khoa </w:t>
            </w:r>
            <w:r>
              <w:rPr>
                <w:b/>
                <w:bCs/>
                <w:color w:val="000000"/>
              </w:rPr>
              <w:t>Công nghệ</w:t>
            </w:r>
            <w:r>
              <w:rPr>
                <w:b/>
                <w:bCs/>
              </w:rPr>
              <w:t xml:space="preserve"> Điệ</w:t>
            </w:r>
            <w:r w:rsidRPr="0041192D">
              <w:rPr>
                <w:b/>
                <w:bCs/>
              </w:rPr>
              <w:t xml:space="preserve">n </w:t>
            </w:r>
            <w:r>
              <w:rPr>
                <w:b/>
                <w:bCs/>
              </w:rPr>
              <w:t>-</w:t>
            </w:r>
            <w:r w:rsidRPr="0041192D">
              <w:rPr>
                <w:b/>
                <w:bCs/>
              </w:rPr>
              <w:t xml:space="preserve"> Điện tử; Khu vực Căn tin; Bể nước</w:t>
            </w:r>
          </w:p>
        </w:tc>
      </w:tr>
      <w:tr w:rsidR="00320714" w:rsidRPr="00C56D6B">
        <w:trPr>
          <w:trHeight w:val="22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0714" w:rsidRPr="00C56D6B" w:rsidRDefault="00320714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</w:pPr>
            <w:r>
              <w:t>- Có hệ thống điện đảm bảo an toàn (cầu dao, CB, ổ cắm điện,… ), khá tốt.</w:t>
            </w:r>
          </w:p>
          <w:p w:rsidR="00320714" w:rsidRDefault="00320714" w:rsidP="00870CB8">
            <w:pPr>
              <w:jc w:val="both"/>
            </w:pPr>
            <w:r>
              <w:t>- Các bình xịt CO</w:t>
            </w:r>
            <w:r w:rsidRPr="000B37EA">
              <w:rPr>
                <w:vertAlign w:val="subscript"/>
              </w:rPr>
              <w:t xml:space="preserve">2 </w:t>
            </w:r>
            <w:r>
              <w:t xml:space="preserve"> PCCC được trang bị đầy đủ và bố trí hợp lý. Hiện đang được kiểm tra, thay mới theo định kỳ.</w:t>
            </w:r>
          </w:p>
          <w:p w:rsidR="00320714" w:rsidRDefault="00320714" w:rsidP="00870CB8">
            <w:pPr>
              <w:jc w:val="both"/>
            </w:pPr>
            <w:r>
              <w:t>- Vệ sinh xưởng sạch, hiện không có HSSV học.</w:t>
            </w:r>
          </w:p>
          <w:p w:rsidR="00320714" w:rsidRPr="00C56D6B" w:rsidRDefault="00320714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ind w:left="75"/>
              <w:jc w:val="both"/>
            </w:pPr>
          </w:p>
          <w:p w:rsidR="00320714" w:rsidRPr="0041192D" w:rsidRDefault="00320714" w:rsidP="00870CB8">
            <w:pPr>
              <w:ind w:left="75"/>
              <w:jc w:val="both"/>
            </w:pPr>
            <w:r>
              <w:t>- Định kỳ 1 tháng cho khởi động máy bơm nước chữa cháy một lần.</w:t>
            </w:r>
          </w:p>
        </w:tc>
      </w:tr>
      <w:tr w:rsidR="00320714" w:rsidRPr="00C56D6B">
        <w:trPr>
          <w:trHeight w:val="212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0714" w:rsidRPr="00C56D6B" w:rsidRDefault="00320714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</w:pPr>
            <w:r>
              <w:t>- Các nhà vệ sinh sạch.</w:t>
            </w:r>
          </w:p>
          <w:p w:rsidR="00320714" w:rsidRDefault="00320714" w:rsidP="00870CB8">
            <w:pPr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r>
              <w:t>Cần thay mới, gắn thêm những biển báo “Cấm lửa”, “Cấm hút thuốc”, “Các bước báo động, chữa cháy”, … ở những hành lang, trong các xưởng.</w:t>
            </w:r>
          </w:p>
          <w:p w:rsidR="00320714" w:rsidRDefault="00320714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ind w:left="75"/>
              <w:jc w:val="both"/>
            </w:pPr>
            <w:r>
              <w:t>- Nhà vệ sinh nam (đầu dãy H) cần xây bít khoảng trống phía trước.</w:t>
            </w:r>
          </w:p>
          <w:p w:rsidR="00320714" w:rsidRDefault="00320714" w:rsidP="00566429">
            <w:pPr>
              <w:ind w:left="75"/>
              <w:jc w:val="both"/>
            </w:pPr>
            <w:r>
              <w:t>- Thay các bóng đèn không sáng ở cả 2 nhà vệ sinh  nam, nữ.</w:t>
            </w:r>
          </w:p>
        </w:tc>
      </w:tr>
      <w:tr w:rsidR="00320714" w:rsidRPr="00C56D6B">
        <w:trPr>
          <w:trHeight w:val="39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DF7838">
            <w:pPr>
              <w:jc w:val="both"/>
            </w:pPr>
            <w:r w:rsidRPr="0041192D">
              <w:rPr>
                <w:b/>
                <w:bCs/>
              </w:rPr>
              <w:t xml:space="preserve">Khoa </w:t>
            </w:r>
            <w:r>
              <w:rPr>
                <w:b/>
                <w:bCs/>
                <w:color w:val="000000"/>
              </w:rPr>
              <w:t>Công nghệ</w:t>
            </w:r>
            <w:r w:rsidRPr="0041192D">
              <w:rPr>
                <w:b/>
                <w:bCs/>
              </w:rPr>
              <w:t xml:space="preserve"> May Thời trang</w:t>
            </w:r>
          </w:p>
        </w:tc>
      </w:tr>
      <w:tr w:rsidR="00320714" w:rsidRPr="00C56D6B">
        <w:trPr>
          <w:trHeight w:val="55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4F6249" w:rsidRDefault="00320714" w:rsidP="00222849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tên xưởng bị mất.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mới.</w:t>
            </w:r>
          </w:p>
        </w:tc>
      </w:tr>
      <w:tr w:rsidR="00320714" w:rsidRPr="00C56D6B">
        <w:trPr>
          <w:trHeight w:val="41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Rập.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4F6249" w:rsidRDefault="00320714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Có 02 Quạt bị hư.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chữa.</w:t>
            </w:r>
          </w:p>
        </w:tc>
      </w:tr>
      <w:tr w:rsidR="00320714" w:rsidRPr="00C56D6B">
        <w:trPr>
          <w:trHeight w:val="42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Xưởng May 2.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4F6249" w:rsidRDefault="00320714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Có 01 Quạt bị hư.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chữa.</w:t>
            </w:r>
          </w:p>
        </w:tc>
      </w:tr>
      <w:tr w:rsidR="00320714" w:rsidRPr="00C56D6B">
        <w:trPr>
          <w:trHeight w:val="4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Xưởng May 3.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AD3696" w:rsidRDefault="00320714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nhà bị bong.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chữa.</w:t>
            </w:r>
          </w:p>
        </w:tc>
      </w:tr>
      <w:tr w:rsidR="00320714" w:rsidRPr="00C56D6B">
        <w:trPr>
          <w:trHeight w:val="42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AD3696" w:rsidRDefault="00320714" w:rsidP="00DF783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Khoa Công nghệ  Điện - Điện tử</w:t>
            </w:r>
          </w:p>
        </w:tc>
      </w:tr>
      <w:tr w:rsidR="00320714" w:rsidRPr="00C56D6B">
        <w:trPr>
          <w:trHeight w:val="407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4F6249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Tủ PCCC bị bể kiếng.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chữa.</w:t>
            </w:r>
          </w:p>
        </w:tc>
      </w:tr>
      <w:tr w:rsidR="00320714" w:rsidRPr="00C56D6B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Các xưởng.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4F6249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Sàn dơ.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Cần lau sạch.</w:t>
            </w:r>
          </w:p>
        </w:tc>
      </w:tr>
      <w:tr w:rsidR="00320714" w:rsidRPr="00C56D6B">
        <w:trPr>
          <w:trHeight w:val="31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DF7838">
            <w:pPr>
              <w:jc w:val="both"/>
              <w:rPr>
                <w:b/>
                <w:bCs/>
                <w:sz w:val="24"/>
                <w:szCs w:val="24"/>
              </w:rPr>
            </w:pPr>
            <w:r w:rsidRPr="004F5E0B">
              <w:rPr>
                <w:b/>
                <w:bCs/>
              </w:rPr>
              <w:t xml:space="preserve">Khoa </w:t>
            </w:r>
            <w:r>
              <w:rPr>
                <w:b/>
                <w:bCs/>
                <w:color w:val="000000"/>
              </w:rPr>
              <w:t xml:space="preserve">Công nghệ </w:t>
            </w:r>
            <w:r w:rsidRPr="0041192D">
              <w:rPr>
                <w:b/>
                <w:bCs/>
              </w:rPr>
              <w:t>Nhiệt lạnh</w:t>
            </w:r>
          </w:p>
        </w:tc>
      </w:tr>
      <w:tr w:rsidR="00320714" w:rsidRPr="00C56D6B">
        <w:trPr>
          <w:trHeight w:val="6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xưởng.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Bảng nội quy xưởng để không đúng.</w:t>
            </w:r>
          </w:p>
          <w:p w:rsidR="00320714" w:rsidRPr="004F6249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</w:pPr>
            <w:r>
              <w:t>- Cần bố trí lại bảng nội quy xưởng ở nơi dể nhìn thấy ở ngay cửa xưởng.</w:t>
            </w:r>
          </w:p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t>- Cần lau sạch.</w:t>
            </w:r>
          </w:p>
        </w:tc>
      </w:tr>
      <w:tr w:rsidR="00320714" w:rsidRPr="00C56D6B">
        <w:trPr>
          <w:trHeight w:val="4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566429">
            <w:pPr>
              <w:rPr>
                <w:color w:val="000000"/>
              </w:rPr>
            </w:pPr>
            <w:r>
              <w:rPr>
                <w:color w:val="000000"/>
              </w:rPr>
              <w:t>Văn phòng khoa.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320714" w:rsidRPr="004F6249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thông báo bẩn.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Cần làm vệ sinh cho sạch</w:t>
            </w:r>
          </w:p>
        </w:tc>
      </w:tr>
      <w:tr w:rsidR="00320714" w:rsidRPr="00C56D6B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4F6249" w:rsidRDefault="00320714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tên Xưởng bị mất.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</w:p>
        </w:tc>
      </w:tr>
      <w:tr w:rsidR="00320714" w:rsidRPr="00C56D6B">
        <w:trPr>
          <w:trHeight w:val="461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  <w:rPr>
                <w:color w:val="000000"/>
              </w:rPr>
            </w:pPr>
            <w:r w:rsidRPr="00386739">
              <w:rPr>
                <w:b/>
                <w:bCs/>
              </w:rPr>
              <w:t>Nhà C</w:t>
            </w:r>
          </w:p>
        </w:tc>
      </w:tr>
      <w:tr w:rsidR="00320714" w:rsidRPr="00C56D6B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Nhà vệ sinh nam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Cửa bị xệ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</w:p>
        </w:tc>
      </w:tr>
      <w:tr w:rsidR="00320714" w:rsidRPr="00C56D6B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320714" w:rsidRPr="00C56D6B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8C5B31" w:rsidRDefault="00320714" w:rsidP="00870CB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THPT</w:t>
            </w:r>
          </w:p>
        </w:tc>
      </w:tr>
      <w:tr w:rsidR="00320714" w:rsidRPr="00C56D6B">
        <w:trPr>
          <w:trHeight w:val="39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lớp học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Quạt đảo, quạt trần</w:t>
            </w:r>
          </w:p>
          <w:p w:rsidR="00320714" w:rsidRDefault="00320714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Cần lau sạch cánh quạt.</w:t>
            </w:r>
          </w:p>
          <w:p w:rsidR="00320714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Cần lau sạch.</w:t>
            </w:r>
          </w:p>
        </w:tc>
      </w:tr>
      <w:tr w:rsidR="00320714" w:rsidRPr="00C56D6B">
        <w:trPr>
          <w:trHeight w:val="42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DF7838">
            <w:pPr>
              <w:rPr>
                <w:color w:val="000000"/>
              </w:rPr>
            </w:pPr>
            <w:r>
              <w:rPr>
                <w:color w:val="000000"/>
              </w:rPr>
              <w:t>Phòng Giáo viên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AD3696" w:rsidRDefault="00320714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nhà bị bong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chữa.</w:t>
            </w:r>
          </w:p>
        </w:tc>
      </w:tr>
      <w:tr w:rsidR="00320714" w:rsidRPr="00C56D6B">
        <w:trPr>
          <w:trHeight w:val="453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Cổng sau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Bảng thông báo bị nứt kiếng nền, nguy hiểm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Default="00320714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Cần sửa chữa ngay.</w:t>
            </w:r>
          </w:p>
        </w:tc>
      </w:tr>
      <w:tr w:rsidR="00320714" w:rsidRPr="00C56D6B">
        <w:trPr>
          <w:trHeight w:val="39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Khuôn viên Trường</w:t>
            </w:r>
            <w:r w:rsidRPr="00C56D6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320714" w:rsidRPr="00C56D6B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DF78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Khu bãi xe 2 bánh (khu A - B1)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320714" w:rsidRPr="00C56D6B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Cổng chính (gần tủ ATM)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Dời cây sang vị trí khác (nếu được), nếu không thì đốn hạ để mở rộng lối đi từ cổng vào</w:t>
            </w:r>
          </w:p>
        </w:tc>
      </w:tr>
      <w:tr w:rsidR="00320714" w:rsidRPr="00C56D6B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  <w:r>
              <w:t>Bãi xe sau căn tin khu A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320714" w:rsidRPr="00C56D6B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222849">
            <w:pPr>
              <w:rPr>
                <w:sz w:val="24"/>
                <w:szCs w:val="24"/>
              </w:rPr>
            </w:pPr>
            <w:r>
              <w:t>Dọc theo tường rào tiếp giáp khu dân cư, từ sau sân khấu khu C đến Trạm biến áp 2 (Sân bóng đá)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Yêu cầu đ</w:t>
            </w:r>
            <w:r>
              <w:t>iện lực Tân Bình can thiệp cắt tỉa để nhánh cây xanh không quét vào đường dây điện 15KV</w:t>
            </w:r>
          </w:p>
        </w:tc>
      </w:tr>
      <w:tr w:rsidR="00320714" w:rsidRPr="00C56D6B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Thiết bị - Vật tư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  <w:tr w:rsidR="00320714" w:rsidRPr="00C56D6B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  <w:r>
              <w:t>X</w:t>
            </w:r>
            <w:r w:rsidRPr="001F43B5">
              <w:t xml:space="preserve">ưởng Tiện khoa </w:t>
            </w:r>
            <w:r>
              <w:t xml:space="preserve">CN </w:t>
            </w:r>
            <w:r w:rsidRPr="001F43B5">
              <w:t>Cơ khí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Default="00320714" w:rsidP="00870CB8">
            <w:pPr>
              <w:jc w:val="both"/>
            </w:pPr>
            <w:r>
              <w:t>- Mé nhánh trên cao</w:t>
            </w:r>
          </w:p>
          <w:p w:rsidR="00320714" w:rsidRPr="00C56D6B" w:rsidRDefault="00320714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t>Sắp xếp một số cây mai gọn và vệ sinh khu vực này</w:t>
            </w:r>
          </w:p>
        </w:tc>
      </w:tr>
      <w:tr w:rsidR="00320714" w:rsidRPr="00C56D6B">
        <w:trPr>
          <w:trHeight w:val="57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  <w:r>
              <w:t>Sân trường 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222849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Cắt tỉa gọn cây xà cừ</w:t>
            </w:r>
            <w:r w:rsidRPr="00C56D6B">
              <w:rPr>
                <w:color w:val="000000"/>
                <w:sz w:val="24"/>
                <w:szCs w:val="24"/>
              </w:rPr>
              <w:t>  </w:t>
            </w:r>
          </w:p>
        </w:tc>
      </w:tr>
      <w:tr w:rsidR="00320714" w:rsidRPr="00C56D6B">
        <w:trPr>
          <w:trHeight w:val="45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  <w:r>
              <w:t>Căn tin khu 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320714" w:rsidRPr="00C56D6B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Khoa CN Điện – Điện tử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0714" w:rsidRPr="00C56D6B" w:rsidRDefault="00320714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0714" w:rsidRPr="00C56D6B" w:rsidRDefault="00320714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</w:tbl>
    <w:p w:rsidR="00320714" w:rsidRDefault="00320714" w:rsidP="00C56D6B">
      <w:pPr>
        <w:jc w:val="both"/>
        <w:rPr>
          <w:b/>
          <w:bCs/>
        </w:rPr>
      </w:pPr>
      <w:r w:rsidRPr="00C56D6B">
        <w:rPr>
          <w:b/>
          <w:bCs/>
        </w:rPr>
        <w:tab/>
      </w:r>
    </w:p>
    <w:p w:rsidR="00320714" w:rsidRDefault="00320714" w:rsidP="00C56D6B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PHÓ HIỆU TRƯỞNG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THƯ KÝ BAN ATLĐ</w:t>
      </w:r>
    </w:p>
    <w:p w:rsidR="00320714" w:rsidRDefault="00320714" w:rsidP="00C56D6B">
      <w:pPr>
        <w:jc w:val="both"/>
        <w:rPr>
          <w:b/>
          <w:bCs/>
        </w:rPr>
      </w:pPr>
      <w:r>
        <w:rPr>
          <w:b/>
          <w:bCs/>
        </w:rPr>
        <w:t xml:space="preserve">              </w:t>
      </w:r>
      <w:bookmarkStart w:id="0" w:name="_GoBack"/>
      <w:bookmarkEnd w:id="0"/>
      <w:r>
        <w:rPr>
          <w:b/>
          <w:bCs/>
        </w:rPr>
        <w:t xml:space="preserve">    </w:t>
      </w:r>
      <w:r>
        <w:rPr>
          <w:b/>
          <w:bCs/>
        </w:rPr>
        <w:tab/>
        <w:t xml:space="preserve"> Kiêm phó trưởng ban</w:t>
      </w:r>
    </w:p>
    <w:p w:rsidR="00320714" w:rsidRDefault="00320714" w:rsidP="00C56D6B">
      <w:pPr>
        <w:jc w:val="both"/>
        <w:rPr>
          <w:b/>
          <w:bCs/>
        </w:rPr>
      </w:pPr>
    </w:p>
    <w:p w:rsidR="00320714" w:rsidRDefault="00320714" w:rsidP="00C56D6B">
      <w:pPr>
        <w:jc w:val="both"/>
        <w:rPr>
          <w:b/>
          <w:bCs/>
        </w:rPr>
      </w:pPr>
    </w:p>
    <w:p w:rsidR="00320714" w:rsidRDefault="00320714" w:rsidP="00C56D6B">
      <w:pPr>
        <w:jc w:val="both"/>
        <w:rPr>
          <w:b/>
          <w:bCs/>
        </w:rPr>
      </w:pPr>
    </w:p>
    <w:p w:rsidR="00320714" w:rsidRDefault="00320714" w:rsidP="00C56D6B">
      <w:pPr>
        <w:jc w:val="both"/>
        <w:rPr>
          <w:b/>
          <w:bCs/>
        </w:rPr>
      </w:pPr>
    </w:p>
    <w:p w:rsidR="00320714" w:rsidRDefault="00320714" w:rsidP="00C56D6B">
      <w:pPr>
        <w:jc w:val="both"/>
        <w:rPr>
          <w:b/>
          <w:bCs/>
        </w:rPr>
      </w:pPr>
    </w:p>
    <w:p w:rsidR="00320714" w:rsidRPr="00535357" w:rsidRDefault="00320714" w:rsidP="00C56D6B">
      <w:pPr>
        <w:jc w:val="both"/>
        <w:rPr>
          <w:b/>
          <w:bCs/>
        </w:rPr>
      </w:pPr>
      <w:r>
        <w:rPr>
          <w:b/>
          <w:bCs/>
        </w:rPr>
        <w:tab/>
        <w:t xml:space="preserve">  </w:t>
      </w:r>
      <w:r>
        <w:rPr>
          <w:b/>
          <w:bCs/>
        </w:rPr>
        <w:tab/>
        <w:t>Phạm Hữu Lộc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Nguyễn Ngọc Trang</w:t>
      </w:r>
    </w:p>
    <w:sectPr w:rsidR="00320714" w:rsidRPr="00535357" w:rsidSect="005D6FB3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263E0"/>
    <w:multiLevelType w:val="hybridMultilevel"/>
    <w:tmpl w:val="5B1E1BC0"/>
    <w:lvl w:ilvl="0" w:tplc="D4960274">
      <w:start w:val="2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75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000" w:hanging="360"/>
      </w:pPr>
      <w:rPr>
        <w:rFonts w:ascii="Wingdings" w:hAnsi="Wingdings" w:cs="Wingdings" w:hint="default"/>
      </w:rPr>
    </w:lvl>
  </w:abstractNum>
  <w:abstractNum w:abstractNumId="1">
    <w:nsid w:val="3A18631C"/>
    <w:multiLevelType w:val="hybridMultilevel"/>
    <w:tmpl w:val="BEF65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574DD"/>
    <w:multiLevelType w:val="hybridMultilevel"/>
    <w:tmpl w:val="FE3E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900A2"/>
    <w:multiLevelType w:val="hybridMultilevel"/>
    <w:tmpl w:val="08B8DEA2"/>
    <w:lvl w:ilvl="0" w:tplc="FCB20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B8F7290"/>
    <w:multiLevelType w:val="hybridMultilevel"/>
    <w:tmpl w:val="8E5A97A2"/>
    <w:lvl w:ilvl="0" w:tplc="7466C6C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10" w:hanging="360"/>
      </w:pPr>
    </w:lvl>
    <w:lvl w:ilvl="2" w:tplc="0409001B">
      <w:start w:val="1"/>
      <w:numFmt w:val="lowerRoman"/>
      <w:lvlText w:val="%3."/>
      <w:lvlJc w:val="right"/>
      <w:pPr>
        <w:ind w:left="2130" w:hanging="180"/>
      </w:pPr>
    </w:lvl>
    <w:lvl w:ilvl="3" w:tplc="0409000F">
      <w:start w:val="1"/>
      <w:numFmt w:val="decimal"/>
      <w:lvlText w:val="%4."/>
      <w:lvlJc w:val="left"/>
      <w:pPr>
        <w:ind w:left="2850" w:hanging="360"/>
      </w:pPr>
    </w:lvl>
    <w:lvl w:ilvl="4" w:tplc="04090019">
      <w:start w:val="1"/>
      <w:numFmt w:val="lowerLetter"/>
      <w:lvlText w:val="%5."/>
      <w:lvlJc w:val="left"/>
      <w:pPr>
        <w:ind w:left="3570" w:hanging="360"/>
      </w:pPr>
    </w:lvl>
    <w:lvl w:ilvl="5" w:tplc="0409001B">
      <w:start w:val="1"/>
      <w:numFmt w:val="lowerRoman"/>
      <w:lvlText w:val="%6."/>
      <w:lvlJc w:val="right"/>
      <w:pPr>
        <w:ind w:left="4290" w:hanging="180"/>
      </w:pPr>
    </w:lvl>
    <w:lvl w:ilvl="6" w:tplc="0409000F">
      <w:start w:val="1"/>
      <w:numFmt w:val="decimal"/>
      <w:lvlText w:val="%7."/>
      <w:lvlJc w:val="left"/>
      <w:pPr>
        <w:ind w:left="5010" w:hanging="360"/>
      </w:pPr>
    </w:lvl>
    <w:lvl w:ilvl="7" w:tplc="04090019">
      <w:start w:val="1"/>
      <w:numFmt w:val="lowerLetter"/>
      <w:lvlText w:val="%8."/>
      <w:lvlJc w:val="left"/>
      <w:pPr>
        <w:ind w:left="5730" w:hanging="360"/>
      </w:pPr>
    </w:lvl>
    <w:lvl w:ilvl="8" w:tplc="0409001B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5A4F4165"/>
    <w:multiLevelType w:val="hybridMultilevel"/>
    <w:tmpl w:val="F02670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5CDC2C6B"/>
    <w:multiLevelType w:val="hybridMultilevel"/>
    <w:tmpl w:val="7FCC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3419F8"/>
    <w:multiLevelType w:val="hybridMultilevel"/>
    <w:tmpl w:val="C4FA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86591C"/>
    <w:multiLevelType w:val="hybridMultilevel"/>
    <w:tmpl w:val="D2B88F8E"/>
    <w:lvl w:ilvl="0" w:tplc="2C5E6E5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</w:abstractNum>
  <w:abstractNum w:abstractNumId="9">
    <w:nsid w:val="75ED546E"/>
    <w:multiLevelType w:val="hybridMultilevel"/>
    <w:tmpl w:val="8EE4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9"/>
  </w:num>
  <w:num w:numId="6">
    <w:abstractNumId w:val="0"/>
  </w:num>
  <w:num w:numId="7">
    <w:abstractNumId w:val="2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DE"/>
    <w:rsid w:val="0004155F"/>
    <w:rsid w:val="00097BF1"/>
    <w:rsid w:val="00097D5C"/>
    <w:rsid w:val="000B151B"/>
    <w:rsid w:val="000B37EA"/>
    <w:rsid w:val="00104D07"/>
    <w:rsid w:val="00106E57"/>
    <w:rsid w:val="0013068A"/>
    <w:rsid w:val="001D3723"/>
    <w:rsid w:val="001F43B5"/>
    <w:rsid w:val="00222849"/>
    <w:rsid w:val="00320714"/>
    <w:rsid w:val="003325B7"/>
    <w:rsid w:val="003436D1"/>
    <w:rsid w:val="00386739"/>
    <w:rsid w:val="003B2272"/>
    <w:rsid w:val="0041192D"/>
    <w:rsid w:val="00417814"/>
    <w:rsid w:val="00427B7E"/>
    <w:rsid w:val="004353C0"/>
    <w:rsid w:val="00451589"/>
    <w:rsid w:val="00487A09"/>
    <w:rsid w:val="004E5B57"/>
    <w:rsid w:val="004F5E0B"/>
    <w:rsid w:val="004F6249"/>
    <w:rsid w:val="00535357"/>
    <w:rsid w:val="00543E79"/>
    <w:rsid w:val="00566429"/>
    <w:rsid w:val="005D6FB3"/>
    <w:rsid w:val="005E1212"/>
    <w:rsid w:val="00613FC8"/>
    <w:rsid w:val="0069389C"/>
    <w:rsid w:val="006D1BF0"/>
    <w:rsid w:val="006D6FB1"/>
    <w:rsid w:val="00715CAF"/>
    <w:rsid w:val="007A0BB1"/>
    <w:rsid w:val="007F0463"/>
    <w:rsid w:val="00870CB8"/>
    <w:rsid w:val="008B5400"/>
    <w:rsid w:val="008C5B31"/>
    <w:rsid w:val="009235A0"/>
    <w:rsid w:val="00924E0B"/>
    <w:rsid w:val="00931FE0"/>
    <w:rsid w:val="00944F35"/>
    <w:rsid w:val="009C71AC"/>
    <w:rsid w:val="00A404FE"/>
    <w:rsid w:val="00A9542A"/>
    <w:rsid w:val="00AD3696"/>
    <w:rsid w:val="00C078E8"/>
    <w:rsid w:val="00C15944"/>
    <w:rsid w:val="00C43BE7"/>
    <w:rsid w:val="00C56D6B"/>
    <w:rsid w:val="00C631DE"/>
    <w:rsid w:val="00D03989"/>
    <w:rsid w:val="00D20449"/>
    <w:rsid w:val="00D22981"/>
    <w:rsid w:val="00D3137A"/>
    <w:rsid w:val="00D75EC9"/>
    <w:rsid w:val="00DF7838"/>
    <w:rsid w:val="00E37F5F"/>
    <w:rsid w:val="00E40F30"/>
    <w:rsid w:val="00EF3659"/>
    <w:rsid w:val="00FE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31D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71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4</Pages>
  <Words>721</Words>
  <Characters>4114</Characters>
  <Application>Microsoft Office Outlook</Application>
  <DocSecurity>0</DocSecurity>
  <Lines>0</Lines>
  <Paragraphs>0</Paragraphs>
  <ScaleCrop>false</ScaleCrop>
  <Company>Version 5.1 build 2600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t lam</cp:lastModifiedBy>
  <cp:revision>4</cp:revision>
  <cp:lastPrinted>2014-06-23T07:48:00Z</cp:lastPrinted>
  <dcterms:created xsi:type="dcterms:W3CDTF">2015-07-22T09:01:00Z</dcterms:created>
  <dcterms:modified xsi:type="dcterms:W3CDTF">2015-07-23T00:46:00Z</dcterms:modified>
</cp:coreProperties>
</file>